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011" w:rsidRDefault="00186011" w:rsidP="007E5F8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pt;height:133.5pt">
            <v:imagedata r:id="rId6" o:title=""/>
          </v:shape>
        </w:pict>
      </w:r>
    </w:p>
    <w:p w:rsidR="00186011" w:rsidRPr="00772E57" w:rsidRDefault="00186011" w:rsidP="007E5F80">
      <w:pPr>
        <w:rPr>
          <w:rFonts w:ascii="Bodoni MT Poster Compressed" w:hAnsi="Bodoni MT Poster Compressed"/>
          <w:b/>
          <w:sz w:val="52"/>
          <w:szCs w:val="52"/>
        </w:rPr>
      </w:pPr>
      <w:r w:rsidRPr="00772E57">
        <w:rPr>
          <w:rFonts w:ascii="Bodoni MT Poster Compressed" w:hAnsi="Bodoni MT Poster Compressed"/>
          <w:b/>
          <w:sz w:val="52"/>
          <w:szCs w:val="52"/>
        </w:rPr>
        <w:t>Introductions of webmaster and builder</w:t>
      </w:r>
    </w:p>
    <w:p w:rsidR="00186011" w:rsidRDefault="00186011" w:rsidP="007E5F80">
      <w:r>
        <w:pict>
          <v:shape id="_x0000_i1026" type="#_x0000_t75" style="width:137pt;height:184.5pt">
            <v:imagedata r:id="rId7" o:title=""/>
          </v:shape>
        </w:pict>
      </w:r>
    </w:p>
    <w:p w:rsidR="00186011" w:rsidRPr="002C12BA" w:rsidRDefault="00186011" w:rsidP="007E5F80">
      <w:pPr>
        <w:rPr>
          <w:rFonts w:ascii="Bodoni MT Black" w:hAnsi="Bodoni MT Black" w:cs="Tahoma"/>
          <w:color w:val="444444"/>
          <w:sz w:val="21"/>
          <w:szCs w:val="21"/>
          <w:shd w:val="clear" w:color="auto" w:fill="FFFFFF"/>
        </w:rPr>
      </w:pPr>
      <w:r w:rsidRPr="002C12BA">
        <w:rPr>
          <w:rFonts w:ascii="Bodoni MT Black" w:hAnsi="Bodoni MT Black" w:cs="Tahoma"/>
          <w:color w:val="444444"/>
          <w:sz w:val="21"/>
          <w:szCs w:val="21"/>
          <w:shd w:val="clear" w:color="auto" w:fill="FFFFFF"/>
        </w:rPr>
        <w:t>Founder and Administer of forum</w:t>
      </w:r>
    </w:p>
    <w:p w:rsidR="00186011" w:rsidRPr="005E5C34" w:rsidRDefault="00186011" w:rsidP="007E5F80">
      <w:pPr>
        <w:rPr>
          <w:rFonts w:ascii="新細明體" w:cs="Tahoma"/>
          <w:color w:val="444444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id: POCKY</w:t>
      </w:r>
      <w:r>
        <w:rPr>
          <w:rFonts w:ascii="Tahoma" w:hAnsi="Tahoma" w:cs="Tahoma"/>
          <w:color w:val="444444"/>
          <w:sz w:val="21"/>
          <w:szCs w:val="21"/>
        </w:rPr>
        <w:br/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age: 39</w:t>
      </w:r>
      <w:r>
        <w:rPr>
          <w:rFonts w:ascii="Tahoma" w:hAnsi="Tahoma" w:cs="Tahoma"/>
          <w:color w:val="444444"/>
          <w:sz w:val="21"/>
          <w:szCs w:val="21"/>
        </w:rPr>
        <w:br/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 xml:space="preserve">occupation: </w:t>
      </w:r>
      <w:r w:rsidRPr="007E211E">
        <w:rPr>
          <w:rFonts w:ascii="Tahoma" w:hAnsi="Tahoma" w:cs="Tahoma"/>
          <w:color w:val="444444"/>
          <w:sz w:val="21"/>
          <w:szCs w:val="21"/>
          <w:shd w:val="clear" w:color="auto" w:fill="FFFFFF"/>
        </w:rPr>
        <w:t>Traditional cloth merchants</w:t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 xml:space="preserve"> </w:t>
      </w:r>
      <w:r>
        <w:rPr>
          <w:rFonts w:ascii="Tahoma" w:hAnsi="Tahoma" w:cs="Tahoma"/>
          <w:color w:val="444444"/>
          <w:sz w:val="21"/>
          <w:szCs w:val="21"/>
        </w:rPr>
        <w:br/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 xml:space="preserve">lego years: 30 </w:t>
      </w:r>
      <w:r>
        <w:rPr>
          <w:rFonts w:ascii="Tahoma" w:hAnsi="Tahoma" w:cs="Tahoma"/>
          <w:color w:val="444444"/>
          <w:sz w:val="21"/>
          <w:szCs w:val="21"/>
        </w:rPr>
        <w:br/>
      </w:r>
      <w:r>
        <w:rPr>
          <w:rFonts w:ascii="Tahoma" w:hAnsi="Tahoma" w:cs="Tahoma"/>
          <w:color w:val="444444"/>
          <w:sz w:val="21"/>
          <w:szCs w:val="21"/>
          <w:shd w:val="clear" w:color="auto" w:fill="FFFFFF"/>
        </w:rPr>
        <w:t>Interest:</w:t>
      </w:r>
      <w:r>
        <w:rPr>
          <w:rStyle w:val="apple-converted-space"/>
          <w:rFonts w:ascii="Tahoma" w:hAnsi="Tahoma" w:cs="Tahoma"/>
          <w:color w:val="444444"/>
          <w:sz w:val="21"/>
          <w:szCs w:val="21"/>
          <w:shd w:val="clear" w:color="auto" w:fill="FFFFFF"/>
        </w:rPr>
        <w:t> Castl</w:t>
      </w:r>
      <w:r w:rsidRPr="005E5C34">
        <w:rPr>
          <w:rStyle w:val="apple-converted-space"/>
          <w:rFonts w:ascii="新細明體" w:hAnsi="新細明體" w:cs="Tahoma"/>
          <w:color w:val="444444"/>
          <w:sz w:val="21"/>
          <w:szCs w:val="21"/>
          <w:shd w:val="clear" w:color="auto" w:fill="FFFFFF"/>
        </w:rPr>
        <w:t>e</w:t>
      </w:r>
      <w:r>
        <w:rPr>
          <w:rStyle w:val="apple-converted-space"/>
          <w:rFonts w:ascii="新細明體" w:hAnsi="新細明體" w:cs="Tahoma" w:hint="eastAsia"/>
          <w:color w:val="444444"/>
          <w:sz w:val="21"/>
          <w:szCs w:val="21"/>
          <w:shd w:val="clear" w:color="auto" w:fill="FFFFFF"/>
        </w:rPr>
        <w:t>，</w:t>
      </w:r>
      <w:r w:rsidRPr="005E5C34">
        <w:rPr>
          <w:rStyle w:val="apple-converted-space"/>
          <w:rFonts w:ascii="新細明體" w:hAnsi="新細明體" w:cs="Tahoma"/>
          <w:color w:val="444444"/>
          <w:sz w:val="21"/>
          <w:szCs w:val="21"/>
          <w:shd w:val="clear" w:color="auto" w:fill="FFFFFF"/>
        </w:rPr>
        <w:t>Military</w:t>
      </w:r>
    </w:p>
    <w:p w:rsidR="00186011" w:rsidRPr="007E5F80" w:rsidRDefault="00186011">
      <w:pPr>
        <w:rPr>
          <w:noProof/>
        </w:rPr>
      </w:pPr>
    </w:p>
    <w:p w:rsidR="00186011" w:rsidRPr="00772E57" w:rsidRDefault="00186011">
      <w:pPr>
        <w:rPr>
          <w:noProof/>
        </w:rPr>
      </w:pPr>
      <w:r>
        <w:rPr>
          <w:noProof/>
        </w:rPr>
        <w:pict>
          <v:shape id="_x0000_i1027" type="#_x0000_t75" style="width:112.5pt;height:169pt">
            <v:imagedata r:id="rId8" o:title=""/>
          </v:shape>
        </w:pict>
      </w:r>
      <w:r w:rsidRPr="00772E57">
        <w:rPr>
          <w:noProof/>
        </w:rPr>
        <w:pict>
          <v:shape id="_x0000_i1028" type="#_x0000_t75" style="width:132pt;height:176pt">
            <v:imagedata r:id="rId9" o:title=""/>
          </v:shape>
        </w:pict>
      </w:r>
    </w:p>
    <w:p w:rsidR="00186011" w:rsidRPr="002C12BA" w:rsidRDefault="00186011">
      <w:pPr>
        <w:rPr>
          <w:rFonts w:ascii="Bodoni MT Black" w:hAnsi="Bodoni MT Black"/>
          <w:noProof/>
        </w:rPr>
      </w:pPr>
      <w:r w:rsidRPr="002C12BA">
        <w:rPr>
          <w:rFonts w:ascii="Bodoni MT Black" w:hAnsi="Bodoni MT Black"/>
          <w:noProof/>
        </w:rPr>
        <w:t>Lego Ambbssador &amp; Administer of Forum</w:t>
      </w:r>
    </w:p>
    <w:p w:rsidR="00186011" w:rsidRDefault="00186011" w:rsidP="001E25F7">
      <w:r>
        <w:t>id:Rack Huang</w:t>
      </w:r>
    </w:p>
    <w:p w:rsidR="00186011" w:rsidRPr="001847D1" w:rsidRDefault="00186011" w:rsidP="00772E57">
      <w:r>
        <w:t>age:37</w:t>
      </w:r>
    </w:p>
    <w:p w:rsidR="00186011" w:rsidRDefault="00186011" w:rsidP="001E25F7">
      <w:r>
        <w:t>o</w:t>
      </w:r>
      <w:r w:rsidRPr="00723300">
        <w:t>ccupation</w:t>
      </w:r>
      <w:r>
        <w:t>:</w:t>
      </w:r>
      <w:r w:rsidRPr="00723300">
        <w:rPr>
          <w:rFonts w:ascii="Arial" w:hAnsi="Arial" w:cs="Arial"/>
          <w:color w:val="222222"/>
          <w:sz w:val="16"/>
          <w:szCs w:val="16"/>
        </w:rPr>
        <w:t xml:space="preserve"> </w:t>
      </w:r>
      <w:r>
        <w:t>Doctor</w:t>
      </w:r>
    </w:p>
    <w:p w:rsidR="00186011" w:rsidRDefault="00186011" w:rsidP="001E25F7">
      <w:r>
        <w:t>lego years:8 year</w:t>
      </w:r>
    </w:p>
    <w:p w:rsidR="00186011" w:rsidRDefault="00186011" w:rsidP="001E25F7">
      <w:r w:rsidRPr="004E76A0">
        <w:t>Interest</w:t>
      </w:r>
      <w:r>
        <w:t xml:space="preserve">: </w:t>
      </w:r>
      <w:smartTag w:uri="urn:schemas-microsoft-com:office:smarttags" w:element="place">
        <w:smartTag w:uri="urn:schemas-microsoft-com:office:smarttags" w:element="PlaceName">
          <w:r>
            <w:t>Mecha</w:t>
          </w:r>
        </w:smartTag>
        <w:r>
          <w:t xml:space="preserve"> </w:t>
        </w:r>
        <w:smartTag w:uri="urn:schemas-microsoft-com:office:smarttags" w:element="PlaceType">
          <w:r>
            <w:t>City</w:t>
          </w:r>
        </w:smartTag>
      </w:smartTag>
      <w:r>
        <w:t xml:space="preserve"> Space Military. </w:t>
      </w:r>
    </w:p>
    <w:p w:rsidR="00186011" w:rsidRPr="002B5120" w:rsidRDefault="00186011">
      <w:pPr>
        <w:rPr>
          <w:noProof/>
        </w:rPr>
      </w:pPr>
      <w:r w:rsidRPr="002B5120">
        <w:rPr>
          <w:noProof/>
        </w:rPr>
        <w:pict>
          <v:shape id="圖片 0" o:spid="_x0000_i1029" type="#_x0000_t75" alt="P1060740.JPG" style="width:233.5pt;height:131.5pt;visibility:visible">
            <v:imagedata r:id="rId10" o:title=""/>
          </v:shape>
        </w:pict>
      </w:r>
    </w:p>
    <w:p w:rsidR="00186011" w:rsidRPr="002C12BA" w:rsidRDefault="00186011">
      <w:pPr>
        <w:rPr>
          <w:rFonts w:ascii="Bodoni MT Black" w:hAnsi="Bodoni MT Black"/>
        </w:rPr>
      </w:pPr>
      <w:r w:rsidRPr="002C12BA">
        <w:rPr>
          <w:rFonts w:ascii="Bodoni MT Black" w:hAnsi="Bodoni MT Black"/>
        </w:rPr>
        <w:t>Webmaster of city</w:t>
      </w:r>
    </w:p>
    <w:p w:rsidR="00186011" w:rsidRDefault="00186011">
      <w:r>
        <w:t>id:</w:t>
      </w:r>
      <w:r>
        <w:rPr>
          <w:rFonts w:hint="eastAsia"/>
        </w:rPr>
        <w:t>小高</w:t>
      </w:r>
      <w:r>
        <w:t>(kao)</w:t>
      </w:r>
      <w:r w:rsidRPr="004E76A0">
        <w:t>Married couple</w:t>
      </w:r>
    </w:p>
    <w:p w:rsidR="00186011" w:rsidRPr="001847D1" w:rsidRDefault="00186011">
      <w:r>
        <w:t>age:49</w:t>
      </w:r>
    </w:p>
    <w:p w:rsidR="00186011" w:rsidRDefault="00186011">
      <w:r>
        <w:t>o</w:t>
      </w:r>
      <w:r w:rsidRPr="00723300">
        <w:t>ccupation</w:t>
      </w:r>
      <w:r>
        <w:t>:</w:t>
      </w:r>
      <w:r w:rsidRPr="00723300">
        <w:rPr>
          <w:rFonts w:ascii="Arial" w:hAnsi="Arial" w:cs="Arial"/>
          <w:color w:val="222222"/>
          <w:sz w:val="16"/>
          <w:szCs w:val="16"/>
        </w:rPr>
        <w:t xml:space="preserve"> </w:t>
      </w:r>
      <w:r w:rsidRPr="004E76A0">
        <w:t>Computer Engineer</w:t>
      </w:r>
    </w:p>
    <w:p w:rsidR="00186011" w:rsidRDefault="00186011">
      <w:r>
        <w:t>lego years:7 year</w:t>
      </w:r>
    </w:p>
    <w:p w:rsidR="00186011" w:rsidRDefault="00186011" w:rsidP="00F759EB">
      <w:r w:rsidRPr="004E76A0">
        <w:t>Interest</w:t>
      </w:r>
      <w:r>
        <w:t>: City</w:t>
      </w:r>
    </w:p>
    <w:p w:rsidR="00186011" w:rsidRDefault="00186011"/>
    <w:p w:rsidR="00186011" w:rsidRDefault="00186011" w:rsidP="005E3D13">
      <w:pPr>
        <w:rPr>
          <w:rFonts w:ascii="Tahoma" w:hAnsi="Tahoma" w:cs="Tahoma"/>
          <w:color w:val="444444"/>
          <w:sz w:val="21"/>
          <w:szCs w:val="21"/>
          <w:shd w:val="clear" w:color="auto" w:fill="FFFFFF"/>
        </w:rPr>
      </w:pPr>
      <w:r w:rsidRPr="007E5F80">
        <w:rPr>
          <w:rFonts w:ascii="Tahoma" w:hAnsi="Tahoma" w:cs="Tahoma"/>
          <w:color w:val="444444"/>
          <w:sz w:val="21"/>
          <w:szCs w:val="21"/>
          <w:shd w:val="clear" w:color="auto" w:fill="FFFFFF"/>
        </w:rPr>
        <w:pict>
          <v:shape id="_x0000_i1030" type="#_x0000_t75" style="width:129.5pt;height:86.5pt">
            <v:imagedata r:id="rId11" o:title=""/>
          </v:shape>
        </w:pict>
      </w:r>
      <w:r w:rsidRPr="007E5F80">
        <w:rPr>
          <w:rStyle w:val="apple-converted-space"/>
          <w:rFonts w:ascii="Tahoma" w:hAnsi="Tahoma" w:cs="Tahoma"/>
          <w:color w:val="444444"/>
          <w:szCs w:val="24"/>
          <w:shd w:val="clear" w:color="auto" w:fill="FFFFFF"/>
        </w:rPr>
        <w:pict>
          <v:shape id="_x0000_i1031" type="#_x0000_t75" style="width:125pt;height:94pt">
            <v:imagedata r:id="rId12" o:title=""/>
          </v:shape>
        </w:pict>
      </w:r>
    </w:p>
    <w:p w:rsidR="00186011" w:rsidRDefault="00186011" w:rsidP="005E3D13">
      <w:pPr>
        <w:rPr>
          <w:rStyle w:val="apple-converted-space"/>
          <w:rFonts w:ascii="Tahoma" w:hAnsi="Tahoma" w:cs="Tahoma"/>
          <w:color w:val="444444"/>
          <w:szCs w:val="24"/>
          <w:shd w:val="clear" w:color="auto" w:fill="FFFFFF"/>
        </w:rPr>
      </w:pPr>
      <w:r w:rsidRPr="0046289D">
        <w:rPr>
          <w:rFonts w:ascii="Tahoma" w:hAnsi="Tahoma" w:cs="Tahoma"/>
          <w:color w:val="444444"/>
          <w:szCs w:val="24"/>
          <w:shd w:val="clear" w:color="auto" w:fill="FFFFFF"/>
        </w:rPr>
        <w:t>id:</w:t>
      </w:r>
      <w:r w:rsidRPr="0046289D">
        <w:rPr>
          <w:rFonts w:ascii="Tahoma" w:hAnsi="Tahoma" w:cs="Tahoma" w:hint="eastAsia"/>
          <w:color w:val="444444"/>
          <w:szCs w:val="24"/>
          <w:shd w:val="clear" w:color="auto" w:fill="FFFFFF"/>
        </w:rPr>
        <w:t>企鵝逛大街</w:t>
      </w:r>
      <w:r w:rsidRPr="0046289D">
        <w:rPr>
          <w:rFonts w:ascii="Tahoma" w:hAnsi="Tahoma" w:cs="Tahoma"/>
          <w:color w:val="444444"/>
          <w:szCs w:val="24"/>
          <w:shd w:val="clear" w:color="auto" w:fill="FFFFFF"/>
        </w:rPr>
        <w:t>(Jack)</w:t>
      </w:r>
      <w:r w:rsidRPr="0046289D">
        <w:rPr>
          <w:rFonts w:ascii="Tahoma" w:hAnsi="Tahoma" w:cs="Tahoma"/>
          <w:color w:val="444444"/>
          <w:szCs w:val="24"/>
        </w:rPr>
        <w:br/>
      </w:r>
      <w:r w:rsidRPr="0046289D">
        <w:rPr>
          <w:rFonts w:ascii="Tahoma" w:hAnsi="Tahoma" w:cs="Tahoma"/>
          <w:color w:val="444444"/>
          <w:szCs w:val="24"/>
          <w:shd w:val="clear" w:color="auto" w:fill="FFFFFF"/>
        </w:rPr>
        <w:t>age: 22</w:t>
      </w:r>
      <w:r w:rsidRPr="0046289D">
        <w:rPr>
          <w:rFonts w:ascii="Tahoma" w:hAnsi="Tahoma" w:cs="Tahoma"/>
          <w:color w:val="444444"/>
          <w:szCs w:val="24"/>
        </w:rPr>
        <w:br/>
      </w:r>
      <w:r w:rsidRPr="0046289D">
        <w:rPr>
          <w:rFonts w:ascii="Tahoma" w:hAnsi="Tahoma" w:cs="Tahoma"/>
          <w:color w:val="444444"/>
          <w:szCs w:val="24"/>
          <w:shd w:val="clear" w:color="auto" w:fill="FFFFFF"/>
        </w:rPr>
        <w:t>occupation: college student</w:t>
      </w:r>
      <w:r w:rsidRPr="0046289D">
        <w:rPr>
          <w:rFonts w:ascii="Tahoma" w:hAnsi="Tahoma" w:cs="Tahoma"/>
          <w:color w:val="444444"/>
          <w:szCs w:val="24"/>
        </w:rPr>
        <w:br/>
      </w:r>
      <w:r w:rsidRPr="0046289D">
        <w:rPr>
          <w:rFonts w:ascii="Tahoma" w:hAnsi="Tahoma" w:cs="Tahoma"/>
          <w:color w:val="444444"/>
          <w:szCs w:val="24"/>
          <w:shd w:val="clear" w:color="auto" w:fill="FFFFFF"/>
        </w:rPr>
        <w:t>lego years: 10 year</w:t>
      </w:r>
      <w:r w:rsidRPr="0046289D">
        <w:rPr>
          <w:rFonts w:ascii="Tahoma" w:hAnsi="Tahoma" w:cs="Tahoma"/>
          <w:color w:val="444444"/>
          <w:szCs w:val="24"/>
        </w:rPr>
        <w:br/>
      </w:r>
      <w:r w:rsidRPr="0046289D">
        <w:rPr>
          <w:rFonts w:ascii="Tahoma" w:hAnsi="Tahoma" w:cs="Tahoma"/>
          <w:color w:val="444444"/>
          <w:szCs w:val="24"/>
          <w:shd w:val="clear" w:color="auto" w:fill="FFFFFF"/>
        </w:rPr>
        <w:t>Interest:</w:t>
      </w:r>
      <w:r w:rsidRPr="0046289D">
        <w:rPr>
          <w:rStyle w:val="apple-converted-space"/>
          <w:rFonts w:ascii="Tahoma" w:hAnsi="Tahoma" w:cs="Tahoma"/>
          <w:color w:val="444444"/>
          <w:szCs w:val="24"/>
          <w:shd w:val="clear" w:color="auto" w:fill="FFFFFF"/>
        </w:rPr>
        <w:t> MOC different Series</w:t>
      </w:r>
    </w:p>
    <w:p w:rsidR="00186011" w:rsidRDefault="00186011" w:rsidP="005E3D13">
      <w:pPr>
        <w:rPr>
          <w:rStyle w:val="apple-converted-space"/>
          <w:rFonts w:ascii="Tahoma" w:hAnsi="Tahoma" w:cs="Tahoma"/>
          <w:color w:val="444444"/>
          <w:szCs w:val="24"/>
          <w:shd w:val="clear" w:color="auto" w:fill="FFFFFF"/>
        </w:rPr>
      </w:pPr>
    </w:p>
    <w:p w:rsidR="00186011" w:rsidRDefault="00186011" w:rsidP="001E25F7">
      <w:r>
        <w:pict>
          <v:shape id="_x0000_i1032" type="#_x0000_t75" style="width:143.5pt;height:199pt">
            <v:imagedata r:id="rId13" o:title=""/>
          </v:shape>
        </w:pict>
      </w:r>
    </w:p>
    <w:p w:rsidR="00186011" w:rsidRDefault="00186011" w:rsidP="001E25F7">
      <w:r>
        <w:t>id:</w:t>
      </w:r>
      <w:r>
        <w:rPr>
          <w:rFonts w:hint="eastAsia"/>
        </w:rPr>
        <w:t>我要埋玩舉</w:t>
      </w:r>
      <w:r>
        <w:t xml:space="preserve"> </w:t>
      </w:r>
      <w:r>
        <w:rPr>
          <w:rStyle w:val="hps"/>
          <w:lang/>
        </w:rPr>
        <w:t>I want to buy</w:t>
      </w:r>
      <w:r>
        <w:rPr>
          <w:rStyle w:val="shorttext"/>
          <w:lang/>
        </w:rPr>
        <w:t xml:space="preserve"> </w:t>
      </w:r>
      <w:r>
        <w:rPr>
          <w:rStyle w:val="hps"/>
          <w:lang/>
        </w:rPr>
        <w:t>toys</w:t>
      </w:r>
      <w:r>
        <w:br/>
        <w:t>age:30</w:t>
      </w:r>
      <w:r>
        <w:br/>
        <w:t>occupation:</w:t>
      </w:r>
      <w:r w:rsidRPr="002E1586">
        <w:rPr>
          <w:rStyle w:val="shorttext"/>
          <w:lang/>
        </w:rPr>
        <w:t xml:space="preserve"> </w:t>
      </w:r>
      <w:r>
        <w:rPr>
          <w:rStyle w:val="hps"/>
          <w:lang/>
        </w:rPr>
        <w:t>Education</w:t>
      </w:r>
      <w:r>
        <w:br/>
        <w:t>lego years:2</w:t>
      </w:r>
      <w:r>
        <w:br/>
        <w:t>Interest:Castle</w:t>
      </w:r>
    </w:p>
    <w:p w:rsidR="00186011" w:rsidRDefault="00186011"/>
    <w:p w:rsidR="00186011" w:rsidRDefault="00186011" w:rsidP="00A02C0F"/>
    <w:p w:rsidR="00186011" w:rsidRDefault="00186011" w:rsidP="00A02C0F">
      <w:r>
        <w:pict>
          <v:shape id="_x0000_i1033" type="#_x0000_t75" style="width:133.5pt;height:133.5pt">
            <v:imagedata r:id="rId14" o:title=""/>
          </v:shape>
        </w:pict>
      </w:r>
    </w:p>
    <w:p w:rsidR="00186011" w:rsidRPr="004D09C9" w:rsidRDefault="00186011" w:rsidP="00A02C0F">
      <w:r w:rsidRPr="004D09C9">
        <w:t>id:</w:t>
      </w:r>
      <w:r>
        <w:rPr>
          <w:rFonts w:hint="eastAsia"/>
        </w:rPr>
        <w:t>便當豬</w:t>
      </w:r>
      <w:r>
        <w:t xml:space="preserve"> Lunch Pig</w:t>
      </w:r>
      <w:r w:rsidRPr="004D09C9">
        <w:t>age:</w:t>
      </w:r>
      <w:r>
        <w:t xml:space="preserve"> 17</w:t>
      </w:r>
      <w:r w:rsidRPr="004D09C9">
        <w:t>occupation: Student</w:t>
      </w:r>
    </w:p>
    <w:p w:rsidR="00186011" w:rsidRDefault="00186011" w:rsidP="00A02C0F">
      <w:r>
        <w:t xml:space="preserve">lego years:10 yearInterest: </w:t>
      </w:r>
      <w:r w:rsidRPr="004D09C9">
        <w:t>Castle</w:t>
      </w:r>
    </w:p>
    <w:p w:rsidR="00186011" w:rsidRPr="004D09C9" w:rsidRDefault="00186011" w:rsidP="00A02C0F"/>
    <w:p w:rsidR="00186011" w:rsidRDefault="00186011" w:rsidP="007E5F80"/>
    <w:sectPr w:rsidR="00186011" w:rsidSect="00772E57">
      <w:pgSz w:w="11906" w:h="16838"/>
      <w:pgMar w:top="540" w:right="566" w:bottom="360" w:left="720" w:header="851" w:footer="992" w:gutter="0"/>
      <w:cols w:num="2" w:space="182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011" w:rsidRDefault="00186011" w:rsidP="001847D1">
      <w:r>
        <w:separator/>
      </w:r>
    </w:p>
  </w:endnote>
  <w:endnote w:type="continuationSeparator" w:id="0">
    <w:p w:rsidR="00186011" w:rsidRDefault="00186011" w:rsidP="00184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doni MT Poster Compressed">
    <w:panose1 w:val="02070706080601050204"/>
    <w:charset w:val="00"/>
    <w:family w:val="roman"/>
    <w:pitch w:val="variable"/>
    <w:sig w:usb0="00000007" w:usb1="00000000" w:usb2="00000000" w:usb3="00000000" w:csb0="0000001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011" w:rsidRDefault="00186011" w:rsidP="001847D1">
      <w:r>
        <w:separator/>
      </w:r>
    </w:p>
  </w:footnote>
  <w:footnote w:type="continuationSeparator" w:id="0">
    <w:p w:rsidR="00186011" w:rsidRDefault="00186011" w:rsidP="001847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E4D"/>
    <w:rsid w:val="00001725"/>
    <w:rsid w:val="00041E48"/>
    <w:rsid w:val="00181A8A"/>
    <w:rsid w:val="001847D1"/>
    <w:rsid w:val="00184B3F"/>
    <w:rsid w:val="00186011"/>
    <w:rsid w:val="001C2DFD"/>
    <w:rsid w:val="001E25F7"/>
    <w:rsid w:val="001E393C"/>
    <w:rsid w:val="001F048B"/>
    <w:rsid w:val="00216DB4"/>
    <w:rsid w:val="00225EF9"/>
    <w:rsid w:val="002726A5"/>
    <w:rsid w:val="002B5120"/>
    <w:rsid w:val="002C12BA"/>
    <w:rsid w:val="002E1586"/>
    <w:rsid w:val="0034218B"/>
    <w:rsid w:val="003529D8"/>
    <w:rsid w:val="00364E90"/>
    <w:rsid w:val="003B716A"/>
    <w:rsid w:val="003C1810"/>
    <w:rsid w:val="003C3CD8"/>
    <w:rsid w:val="003D5CB5"/>
    <w:rsid w:val="003F07B5"/>
    <w:rsid w:val="00402E4D"/>
    <w:rsid w:val="00407B85"/>
    <w:rsid w:val="00417A18"/>
    <w:rsid w:val="00443216"/>
    <w:rsid w:val="00460274"/>
    <w:rsid w:val="0046289D"/>
    <w:rsid w:val="0046715C"/>
    <w:rsid w:val="004C6359"/>
    <w:rsid w:val="004D09C9"/>
    <w:rsid w:val="004E76A0"/>
    <w:rsid w:val="004F7664"/>
    <w:rsid w:val="00561F2F"/>
    <w:rsid w:val="00582093"/>
    <w:rsid w:val="005A48F0"/>
    <w:rsid w:val="005E3D13"/>
    <w:rsid w:val="005E5C34"/>
    <w:rsid w:val="006007FD"/>
    <w:rsid w:val="006611EA"/>
    <w:rsid w:val="00667AD8"/>
    <w:rsid w:val="006956BF"/>
    <w:rsid w:val="006D57E1"/>
    <w:rsid w:val="007139E8"/>
    <w:rsid w:val="0071445E"/>
    <w:rsid w:val="00723300"/>
    <w:rsid w:val="00772E57"/>
    <w:rsid w:val="007851D7"/>
    <w:rsid w:val="00793AA2"/>
    <w:rsid w:val="007E211E"/>
    <w:rsid w:val="007E5F80"/>
    <w:rsid w:val="008A0969"/>
    <w:rsid w:val="008D6EF8"/>
    <w:rsid w:val="00902D83"/>
    <w:rsid w:val="00942096"/>
    <w:rsid w:val="00954A7F"/>
    <w:rsid w:val="00962344"/>
    <w:rsid w:val="00981492"/>
    <w:rsid w:val="00A01AFC"/>
    <w:rsid w:val="00A02C0F"/>
    <w:rsid w:val="00A052DF"/>
    <w:rsid w:val="00A432C2"/>
    <w:rsid w:val="00A67C75"/>
    <w:rsid w:val="00AA21C5"/>
    <w:rsid w:val="00AA39E2"/>
    <w:rsid w:val="00AB060C"/>
    <w:rsid w:val="00AE0D4A"/>
    <w:rsid w:val="00AF7E9A"/>
    <w:rsid w:val="00B12A00"/>
    <w:rsid w:val="00B15568"/>
    <w:rsid w:val="00B15D86"/>
    <w:rsid w:val="00B24BB7"/>
    <w:rsid w:val="00B70F5E"/>
    <w:rsid w:val="00B90D7F"/>
    <w:rsid w:val="00BA4E43"/>
    <w:rsid w:val="00BA5529"/>
    <w:rsid w:val="00BB4661"/>
    <w:rsid w:val="00C22A14"/>
    <w:rsid w:val="00C33A85"/>
    <w:rsid w:val="00C50D0E"/>
    <w:rsid w:val="00C50DC3"/>
    <w:rsid w:val="00C82F97"/>
    <w:rsid w:val="00C92C33"/>
    <w:rsid w:val="00CE3FA8"/>
    <w:rsid w:val="00D66F83"/>
    <w:rsid w:val="00D92C2F"/>
    <w:rsid w:val="00E10141"/>
    <w:rsid w:val="00E11FAF"/>
    <w:rsid w:val="00E67BBB"/>
    <w:rsid w:val="00E81345"/>
    <w:rsid w:val="00E925AB"/>
    <w:rsid w:val="00F13222"/>
    <w:rsid w:val="00F1408D"/>
    <w:rsid w:val="00F177B5"/>
    <w:rsid w:val="00F30F6F"/>
    <w:rsid w:val="00F601A4"/>
    <w:rsid w:val="00F759EB"/>
    <w:rsid w:val="00FD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F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23300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3300"/>
    <w:rPr>
      <w:rFonts w:ascii="Cambria" w:eastAsia="新細明體" w:hAnsi="Cambria" w:cs="Times New Roman"/>
      <w:sz w:val="18"/>
      <w:szCs w:val="18"/>
    </w:rPr>
  </w:style>
  <w:style w:type="character" w:customStyle="1" w:styleId="hps">
    <w:name w:val="hps"/>
    <w:basedOn w:val="DefaultParagraphFont"/>
    <w:uiPriority w:val="99"/>
    <w:rsid w:val="00723300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184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847D1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1847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847D1"/>
    <w:rPr>
      <w:rFonts w:cs="Times New Roman"/>
      <w:sz w:val="20"/>
      <w:szCs w:val="20"/>
    </w:rPr>
  </w:style>
  <w:style w:type="character" w:customStyle="1" w:styleId="shorttext">
    <w:name w:val="short_text"/>
    <w:basedOn w:val="DefaultParagraphFont"/>
    <w:uiPriority w:val="99"/>
    <w:rsid w:val="008A0969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7E5F8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2</Pages>
  <Words>106</Words>
  <Characters>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Ckaoyu</dc:creator>
  <cp:keywords/>
  <dc:description/>
  <cp:lastModifiedBy>user</cp:lastModifiedBy>
  <cp:revision>10</cp:revision>
  <dcterms:created xsi:type="dcterms:W3CDTF">2013-07-24T15:26:00Z</dcterms:created>
  <dcterms:modified xsi:type="dcterms:W3CDTF">2013-07-24T16:40:00Z</dcterms:modified>
</cp:coreProperties>
</file>